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A41" w:rsidRDefault="00581A41" w:rsidP="00860A2A">
      <w:pPr>
        <w:tabs>
          <w:tab w:val="left" w:pos="8190"/>
        </w:tabs>
        <w:ind w:firstLine="0"/>
      </w:pPr>
    </w:p>
    <w:p w:rsidR="00581A41" w:rsidRPr="00C26145" w:rsidRDefault="00581A41" w:rsidP="009748B9"/>
    <w:p w:rsidR="00581A41" w:rsidRPr="008D67D6" w:rsidRDefault="00581A41" w:rsidP="009748B9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DANH SÁCH DẠY BÙ</w:t>
      </w:r>
    </w:p>
    <w:p w:rsidR="00581A41" w:rsidRPr="00E1437B" w:rsidRDefault="00581A41" w:rsidP="009748B9">
      <w:pPr>
        <w:ind w:firstLine="0"/>
        <w:rPr>
          <w:lang/>
        </w:rPr>
      </w:pPr>
    </w:p>
    <w:p w:rsidR="00581A41" w:rsidRDefault="00581A41" w:rsidP="00ED5EF0">
      <w:pPr>
        <w:spacing w:line="400" w:lineRule="exact"/>
        <w:ind w:firstLine="562"/>
      </w:pPr>
      <w:r w:rsidRPr="00E1437B">
        <w:rPr>
          <w:sz w:val="22"/>
          <w:szCs w:val="22"/>
          <w:lang/>
        </w:rPr>
        <w:tab/>
      </w:r>
      <w:r w:rsidRPr="008F472E">
        <w:rPr>
          <w:lang/>
        </w:rPr>
        <w:t xml:space="preserve">Kính gửi:  </w:t>
      </w:r>
      <w:r>
        <w:rPr>
          <w:lang/>
        </w:rPr>
        <w:t xml:space="preserve">- </w:t>
      </w:r>
      <w:r>
        <w:t>Khoa Công nghệ Cơ khí.</w:t>
      </w:r>
    </w:p>
    <w:p w:rsidR="00581A41" w:rsidRPr="003317CB" w:rsidRDefault="00581A41" w:rsidP="00AC3952">
      <w:pPr>
        <w:tabs>
          <w:tab w:val="left" w:pos="1920"/>
        </w:tabs>
        <w:spacing w:line="400" w:lineRule="exact"/>
        <w:ind w:firstLine="562"/>
        <w:rPr>
          <w:lang/>
        </w:rPr>
      </w:pPr>
      <w:r>
        <w:rPr>
          <w:lang/>
        </w:rPr>
        <w:tab/>
      </w:r>
    </w:p>
    <w:p w:rsidR="00581A41" w:rsidRDefault="00581A41" w:rsidP="002F5C64">
      <w:pPr>
        <w:pStyle w:val="BodyTextIndent"/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Gửi Vinh danh sách GV đăng ký dạy bù chủ nhật ngày 08/10/17:</w:t>
      </w:r>
    </w:p>
    <w:p w:rsidR="00581A41" w:rsidRDefault="00581A41" w:rsidP="000B26CF">
      <w:pPr>
        <w:pStyle w:val="BodyTextIndent"/>
        <w:numPr>
          <w:ilvl w:val="0"/>
          <w:numId w:val="1"/>
        </w:numPr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Nguyễn Duy Hải, nghỉ lễ 04/9/17, lớp 15CĐ-CTM3, thực tập phay, bù ca1.</w:t>
      </w:r>
    </w:p>
    <w:p w:rsidR="00581A41" w:rsidRDefault="00581A41" w:rsidP="000B26CF">
      <w:pPr>
        <w:pStyle w:val="BodyTextIndent"/>
        <w:numPr>
          <w:ilvl w:val="0"/>
          <w:numId w:val="1"/>
        </w:numPr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Nguyễn Ngọc Quỳnh, nghỉ lễ 04/9/17, lớp 17T1-CCK2, thực tập nguội cơ bản, bù ca1.</w:t>
      </w:r>
    </w:p>
    <w:p w:rsidR="00581A41" w:rsidRDefault="00581A41" w:rsidP="000B26CF">
      <w:pPr>
        <w:pStyle w:val="BodyTextIndent"/>
        <w:numPr>
          <w:ilvl w:val="0"/>
          <w:numId w:val="1"/>
        </w:numPr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Nguyễn Ngọc Quỳnh, nghỉ lễ 04/9/17, lớp 17T1-CCK1, thực tập nguội cơ bản, bù ca2.</w:t>
      </w:r>
    </w:p>
    <w:p w:rsidR="00581A41" w:rsidRDefault="00581A41" w:rsidP="000B26CF">
      <w:pPr>
        <w:pStyle w:val="BodyTextIndent"/>
        <w:numPr>
          <w:ilvl w:val="0"/>
          <w:numId w:val="1"/>
        </w:numPr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Nguyễn Thành Long, nghỉ lễ 04/9/17, lớp 15CĐ-CĐT, thực tập gò hàn, bù ca1 và ca2 (2 nhóm).</w:t>
      </w:r>
    </w:p>
    <w:p w:rsidR="00581A41" w:rsidRDefault="00581A41" w:rsidP="000B26CF">
      <w:pPr>
        <w:pStyle w:val="BodyTextIndent"/>
        <w:numPr>
          <w:ilvl w:val="0"/>
          <w:numId w:val="1"/>
        </w:numPr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Nguyễn Hoài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Nam</w:t>
          </w:r>
        </w:smartTag>
      </w:smartTag>
      <w:r>
        <w:rPr>
          <w:rFonts w:ascii="Times New Roman" w:hAnsi="Times New Roman"/>
        </w:rPr>
        <w:t>, nghỉ báo dạy gấp đàu năm 07/9/17, lớp 17T4-CN01, thực tập nguội CB, bù ca1.</w:t>
      </w:r>
    </w:p>
    <w:p w:rsidR="00581A41" w:rsidRPr="00E1437B" w:rsidRDefault="00581A41" w:rsidP="000B26CF">
      <w:pPr>
        <w:pStyle w:val="BodyTextIndent"/>
        <w:numPr>
          <w:ilvl w:val="0"/>
          <w:numId w:val="1"/>
        </w:numPr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Trần Đình Khải, nghỉ dự đại hội công đoàn ngày 19/9/17, lớp 15CĐ-CĐ, thực tập tiện 1, bù ca1</w:t>
      </w:r>
    </w:p>
    <w:p w:rsidR="00581A41" w:rsidRPr="00E1437B" w:rsidRDefault="00581A41" w:rsidP="009748B9">
      <w:pPr>
        <w:ind w:firstLine="720"/>
        <w:jc w:val="both"/>
        <w:rPr>
          <w:lang/>
        </w:rPr>
      </w:pPr>
    </w:p>
    <w:p w:rsidR="00581A41" w:rsidRPr="00E1437B" w:rsidRDefault="00581A41" w:rsidP="009748B9">
      <w:pPr>
        <w:ind w:firstLine="720"/>
        <w:jc w:val="both"/>
        <w:rPr>
          <w:lang/>
        </w:rPr>
      </w:pPr>
    </w:p>
    <w:p w:rsidR="00581A41" w:rsidRPr="00563B7E" w:rsidRDefault="00581A41" w:rsidP="009748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>
        <w:rPr>
          <w:i/>
          <w:lang/>
        </w:rPr>
        <w:t>, ngày</w:t>
      </w:r>
      <w:r>
        <w:rPr>
          <w:i/>
        </w:rPr>
        <w:t xml:space="preserve"> 03 </w:t>
      </w:r>
      <w:r>
        <w:rPr>
          <w:i/>
          <w:lang/>
        </w:rPr>
        <w:t xml:space="preserve"> tháng 10 </w:t>
      </w:r>
      <w:r w:rsidRPr="007D5125">
        <w:rPr>
          <w:i/>
          <w:lang/>
        </w:rPr>
        <w:t xml:space="preserve"> </w:t>
      </w:r>
      <w:r w:rsidRPr="00563B7E">
        <w:rPr>
          <w:i/>
          <w:lang/>
        </w:rPr>
        <w:t>năm 20</w:t>
      </w:r>
      <w:r>
        <w:rPr>
          <w:i/>
        </w:rPr>
        <w:t>17</w:t>
      </w:r>
    </w:p>
    <w:p w:rsidR="00581A41" w:rsidRDefault="00581A41" w:rsidP="003A358E">
      <w:pPr>
        <w:pStyle w:val="Heading2"/>
        <w:tabs>
          <w:tab w:val="center" w:pos="2160"/>
          <w:tab w:val="center" w:pos="7200"/>
        </w:tabs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i w:val="0"/>
        </w:rPr>
        <w:t>Người lập</w:t>
      </w:r>
      <w:r w:rsidRPr="003E45ED">
        <w:rPr>
          <w:rFonts w:ascii="Times New Roman" w:hAnsi="Times New Roman"/>
          <w:i w:val="0"/>
        </w:rPr>
        <w:t xml:space="preserve"> </w:t>
      </w:r>
    </w:p>
    <w:p w:rsidR="00581A41" w:rsidRDefault="00581A41" w:rsidP="00C62DC6"/>
    <w:p w:rsidR="00581A41" w:rsidRDefault="00581A41" w:rsidP="00C62DC6"/>
    <w:p w:rsidR="00581A41" w:rsidRDefault="00581A41" w:rsidP="00C62DC6"/>
    <w:p w:rsidR="00581A41" w:rsidRPr="003A358E" w:rsidRDefault="00581A41" w:rsidP="00976600">
      <w:pPr>
        <w:ind w:left="5760" w:firstLine="720"/>
        <w:rPr>
          <w:b/>
        </w:rPr>
      </w:pPr>
      <w:r>
        <w:rPr>
          <w:b/>
        </w:rPr>
        <w:t xml:space="preserve"> Trần Đình Khải</w:t>
      </w:r>
    </w:p>
    <w:sectPr w:rsidR="00581A41" w:rsidRPr="003A358E" w:rsidSect="008818CD"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A41" w:rsidRDefault="00581A41">
      <w:r>
        <w:separator/>
      </w:r>
    </w:p>
  </w:endnote>
  <w:endnote w:type="continuationSeparator" w:id="0">
    <w:p w:rsidR="00581A41" w:rsidRDefault="00581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A41" w:rsidRDefault="00581A41">
      <w:r>
        <w:separator/>
      </w:r>
    </w:p>
  </w:footnote>
  <w:footnote w:type="continuationSeparator" w:id="0">
    <w:p w:rsidR="00581A41" w:rsidRDefault="00581A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777EF"/>
    <w:multiLevelType w:val="hybridMultilevel"/>
    <w:tmpl w:val="A1EA33CE"/>
    <w:lvl w:ilvl="0" w:tplc="BEAA140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48B9"/>
    <w:rsid w:val="00042E32"/>
    <w:rsid w:val="00047A49"/>
    <w:rsid w:val="000630F0"/>
    <w:rsid w:val="000A556A"/>
    <w:rsid w:val="000B245C"/>
    <w:rsid w:val="000B26CF"/>
    <w:rsid w:val="000E3CA2"/>
    <w:rsid w:val="00120666"/>
    <w:rsid w:val="00135194"/>
    <w:rsid w:val="001535ED"/>
    <w:rsid w:val="001841AE"/>
    <w:rsid w:val="0019532C"/>
    <w:rsid w:val="001A65B2"/>
    <w:rsid w:val="001E2916"/>
    <w:rsid w:val="002103E6"/>
    <w:rsid w:val="00215D79"/>
    <w:rsid w:val="0021677A"/>
    <w:rsid w:val="0023066B"/>
    <w:rsid w:val="00230AD1"/>
    <w:rsid w:val="00232921"/>
    <w:rsid w:val="00263938"/>
    <w:rsid w:val="00265631"/>
    <w:rsid w:val="0027196C"/>
    <w:rsid w:val="00276BA0"/>
    <w:rsid w:val="002A0EBB"/>
    <w:rsid w:val="002B45C0"/>
    <w:rsid w:val="002D5311"/>
    <w:rsid w:val="002F5C64"/>
    <w:rsid w:val="002F713E"/>
    <w:rsid w:val="003317CB"/>
    <w:rsid w:val="00346CF3"/>
    <w:rsid w:val="0035391A"/>
    <w:rsid w:val="00353EAD"/>
    <w:rsid w:val="00355877"/>
    <w:rsid w:val="00357BCE"/>
    <w:rsid w:val="00367E00"/>
    <w:rsid w:val="00370100"/>
    <w:rsid w:val="003A25C2"/>
    <w:rsid w:val="003A358E"/>
    <w:rsid w:val="003E45ED"/>
    <w:rsid w:val="004018BB"/>
    <w:rsid w:val="00404516"/>
    <w:rsid w:val="00463B7C"/>
    <w:rsid w:val="0047062C"/>
    <w:rsid w:val="004C0EBA"/>
    <w:rsid w:val="004F44A1"/>
    <w:rsid w:val="00563B7E"/>
    <w:rsid w:val="00581A41"/>
    <w:rsid w:val="005A39B9"/>
    <w:rsid w:val="005B04A3"/>
    <w:rsid w:val="005C0B3B"/>
    <w:rsid w:val="005C6112"/>
    <w:rsid w:val="005C7BE8"/>
    <w:rsid w:val="006337E0"/>
    <w:rsid w:val="006527B9"/>
    <w:rsid w:val="006931A0"/>
    <w:rsid w:val="006A250E"/>
    <w:rsid w:val="006A7CCD"/>
    <w:rsid w:val="006E0384"/>
    <w:rsid w:val="006F0CDD"/>
    <w:rsid w:val="00713F6B"/>
    <w:rsid w:val="00747198"/>
    <w:rsid w:val="00757681"/>
    <w:rsid w:val="00777398"/>
    <w:rsid w:val="007C2D27"/>
    <w:rsid w:val="007D364F"/>
    <w:rsid w:val="007D5125"/>
    <w:rsid w:val="007F396A"/>
    <w:rsid w:val="008130F6"/>
    <w:rsid w:val="00820B8A"/>
    <w:rsid w:val="00860A2A"/>
    <w:rsid w:val="0086635D"/>
    <w:rsid w:val="008818CD"/>
    <w:rsid w:val="008B4986"/>
    <w:rsid w:val="008C5D91"/>
    <w:rsid w:val="008D67D6"/>
    <w:rsid w:val="008E5552"/>
    <w:rsid w:val="008F472E"/>
    <w:rsid w:val="00913488"/>
    <w:rsid w:val="00926562"/>
    <w:rsid w:val="00932B4A"/>
    <w:rsid w:val="009625AC"/>
    <w:rsid w:val="009748B9"/>
    <w:rsid w:val="00976600"/>
    <w:rsid w:val="009A75F1"/>
    <w:rsid w:val="009B3E52"/>
    <w:rsid w:val="00A025D7"/>
    <w:rsid w:val="00A23628"/>
    <w:rsid w:val="00A42E99"/>
    <w:rsid w:val="00A54275"/>
    <w:rsid w:val="00A82EDB"/>
    <w:rsid w:val="00A91364"/>
    <w:rsid w:val="00AC3952"/>
    <w:rsid w:val="00B22A86"/>
    <w:rsid w:val="00B43812"/>
    <w:rsid w:val="00B50787"/>
    <w:rsid w:val="00B71667"/>
    <w:rsid w:val="00B842CD"/>
    <w:rsid w:val="00B866E2"/>
    <w:rsid w:val="00B874BA"/>
    <w:rsid w:val="00BB3CBA"/>
    <w:rsid w:val="00BB6907"/>
    <w:rsid w:val="00BB7CD4"/>
    <w:rsid w:val="00BC6C02"/>
    <w:rsid w:val="00BF00ED"/>
    <w:rsid w:val="00BF0B7A"/>
    <w:rsid w:val="00C00327"/>
    <w:rsid w:val="00C26145"/>
    <w:rsid w:val="00C26A21"/>
    <w:rsid w:val="00C34FF6"/>
    <w:rsid w:val="00C405D3"/>
    <w:rsid w:val="00C62DC6"/>
    <w:rsid w:val="00CB2C10"/>
    <w:rsid w:val="00CF0827"/>
    <w:rsid w:val="00D263F4"/>
    <w:rsid w:val="00D6093B"/>
    <w:rsid w:val="00D64197"/>
    <w:rsid w:val="00D65B9F"/>
    <w:rsid w:val="00D7229A"/>
    <w:rsid w:val="00D83E76"/>
    <w:rsid w:val="00E06463"/>
    <w:rsid w:val="00E1437B"/>
    <w:rsid w:val="00E17369"/>
    <w:rsid w:val="00E61226"/>
    <w:rsid w:val="00E62EFA"/>
    <w:rsid w:val="00E6322B"/>
    <w:rsid w:val="00E7230D"/>
    <w:rsid w:val="00EB4151"/>
    <w:rsid w:val="00EC6404"/>
    <w:rsid w:val="00ED5EF0"/>
    <w:rsid w:val="00EF0BC4"/>
    <w:rsid w:val="00F537F7"/>
    <w:rsid w:val="00F86D2D"/>
    <w:rsid w:val="00F93E4B"/>
    <w:rsid w:val="00FA07B1"/>
    <w:rsid w:val="00FE5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72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172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1729"/>
    <w:rPr>
      <w:rFonts w:asciiTheme="minorHAnsi" w:eastAsiaTheme="minorEastAsia" w:hAnsiTheme="minorHAnsi" w:cstheme="minorBidi"/>
      <w:b/>
      <w:bCs/>
    </w:rPr>
  </w:style>
  <w:style w:type="paragraph" w:customStyle="1" w:styleId="CAP1">
    <w:name w:val="CAP 1"/>
    <w:uiPriority w:val="99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uiPriority w:val="99"/>
    <w:rsid w:val="009748B9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F1729"/>
    <w:rPr>
      <w:sz w:val="28"/>
      <w:szCs w:val="28"/>
    </w:rPr>
  </w:style>
  <w:style w:type="table" w:styleId="TableGrid">
    <w:name w:val="Table Grid"/>
    <w:basedOn w:val="TableNormal"/>
    <w:uiPriority w:val="99"/>
    <w:rsid w:val="00860A2A"/>
    <w:pPr>
      <w:ind w:firstLine="567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C0B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1729"/>
    <w:rPr>
      <w:sz w:val="28"/>
      <w:szCs w:val="28"/>
    </w:rPr>
  </w:style>
  <w:style w:type="paragraph" w:styleId="Footer">
    <w:name w:val="footer"/>
    <w:basedOn w:val="Normal"/>
    <w:link w:val="FooterChar"/>
    <w:uiPriority w:val="99"/>
    <w:rsid w:val="005C0B3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1729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</Pages>
  <Words>122</Words>
  <Characters>700</Characters>
  <Application>Microsoft Office Outlook</Application>
  <DocSecurity>0</DocSecurity>
  <Lines>0</Lines>
  <Paragraphs>0</Paragraphs>
  <ScaleCrop>false</ScaleCrop>
  <Company>lytc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Admin</cp:lastModifiedBy>
  <cp:revision>10</cp:revision>
  <cp:lastPrinted>2008-06-26T23:14:00Z</cp:lastPrinted>
  <dcterms:created xsi:type="dcterms:W3CDTF">2016-02-22T01:31:00Z</dcterms:created>
  <dcterms:modified xsi:type="dcterms:W3CDTF">2017-10-03T05:14:00Z</dcterms:modified>
</cp:coreProperties>
</file>